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F19" w:rsidRDefault="00A10F19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A10F19" w:rsidRDefault="00A10F19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A10F19" w:rsidRDefault="00A10F19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</w:t>
      </w:r>
      <w:r w:rsidRPr="004F72C9">
        <w:rPr>
          <w:rFonts w:ascii="Times New Roman" w:hAnsi="Times New Roman"/>
          <w:sz w:val="24"/>
          <w:szCs w:val="24"/>
          <w:u w:val="single"/>
        </w:rPr>
        <w:t>_________</w:t>
      </w:r>
      <w:r>
        <w:rPr>
          <w:rFonts w:ascii="Times New Roman" w:hAnsi="Times New Roman"/>
          <w:sz w:val="24"/>
          <w:szCs w:val="24"/>
          <w:u w:val="single"/>
        </w:rPr>
        <w:t>Баскетбол</w:t>
      </w:r>
      <w:r w:rsidRPr="004F72C9">
        <w:rPr>
          <w:rFonts w:ascii="Times New Roman" w:hAnsi="Times New Roman"/>
          <w:sz w:val="24"/>
          <w:szCs w:val="24"/>
          <w:u w:val="single"/>
        </w:rPr>
        <w:t>_____</w:t>
      </w:r>
      <w:r>
        <w:rPr>
          <w:rFonts w:ascii="Times New Roman" w:hAnsi="Times New Roman"/>
          <w:sz w:val="24"/>
          <w:szCs w:val="24"/>
        </w:rPr>
        <w:t xml:space="preserve"> педагог ____</w:t>
      </w:r>
      <w:r>
        <w:rPr>
          <w:rFonts w:ascii="Times New Roman" w:hAnsi="Times New Roman"/>
          <w:sz w:val="24"/>
          <w:szCs w:val="24"/>
          <w:u w:val="single"/>
        </w:rPr>
        <w:t>Хабибуллин Р,Я.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10F19" w:rsidRDefault="00A10F19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неделя 6.04.20-12.04.20</w:t>
      </w:r>
    </w:p>
    <w:p w:rsidR="00A10F19" w:rsidRPr="006B1CEA" w:rsidRDefault="00A10F19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A10F19" w:rsidRPr="005813F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A10F19" w:rsidRPr="005813F3" w:rsidRDefault="00A10F1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A10F19" w:rsidRPr="005813F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Хабибуллин Р.Я.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Баскетбол 1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08.04.20</w:t>
            </w:r>
          </w:p>
          <w:p w:rsidR="00A10F19" w:rsidRPr="005813F3" w:rsidRDefault="00A10F19" w:rsidP="00507D1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FA6BFA" w:rsidRDefault="00A10F19" w:rsidP="00FA6BFA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FA"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Инструктаж по проведению удаленных тренировок с использованием интернета. Техника безопасности. Упражнения для развития чувства мяча. Жонглирование одним, двумя мячами. Подбрасывания и ловля на месте, в движении, бегом. Метание различных мячей в цель.</w:t>
            </w:r>
          </w:p>
          <w:p w:rsidR="00A10F19" w:rsidRPr="00FA6BFA" w:rsidRDefault="00A10F19" w:rsidP="00FA6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FA">
              <w:rPr>
                <w:rFonts w:ascii="Times New Roman" w:hAnsi="Times New Roman"/>
                <w:sz w:val="24"/>
                <w:szCs w:val="24"/>
                <w:lang w:eastAsia="en-US"/>
              </w:rPr>
              <w:t>https://youtu.be/S_AyYFD66is</w:t>
            </w:r>
          </w:p>
          <w:p w:rsidR="00A10F19" w:rsidRPr="005813F3" w:rsidRDefault="00A10F1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A10F19" w:rsidRPr="005813F3" w:rsidRDefault="00A10F19" w:rsidP="00507D1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работы прислать на whatsapp 89503110437</w:t>
            </w:r>
          </w:p>
        </w:tc>
      </w:tr>
      <w:tr w:rsidR="00A10F19" w:rsidRPr="005813F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Хабибуллин Р.Я.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Баскетбол 2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8.04.20</w:t>
            </w:r>
          </w:p>
          <w:p w:rsidR="00A10F19" w:rsidRPr="005813F3" w:rsidRDefault="00A10F1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14.40-15.10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FA6BFA" w:rsidRDefault="00A10F19" w:rsidP="00FA6BFA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6BF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Инструктаж по проведению удаленных тренировок с использованием интернета. Техника безопасности. </w:t>
            </w:r>
            <w:r w:rsidRPr="00FA6BFA">
              <w:rPr>
                <w:rFonts w:ascii="Times New Roman" w:hAnsi="Times New Roman"/>
                <w:bCs/>
                <w:sz w:val="24"/>
                <w:szCs w:val="24"/>
              </w:rPr>
              <w:t xml:space="preserve"> Характерные особенности периодов спортивной тренировки. </w:t>
            </w:r>
          </w:p>
          <w:p w:rsidR="00A10F19" w:rsidRPr="00FA6BFA" w:rsidRDefault="00A10F19" w:rsidP="00FA6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FA">
              <w:rPr>
                <w:rFonts w:ascii="Times New Roman" w:hAnsi="Times New Roman"/>
                <w:sz w:val="24"/>
                <w:szCs w:val="24"/>
                <w:lang w:eastAsia="en-US"/>
              </w:rPr>
              <w:t>https://youtu.be/S_AyYFD66is</w:t>
            </w:r>
          </w:p>
          <w:p w:rsidR="00A10F19" w:rsidRPr="005813F3" w:rsidRDefault="00A10F19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A10F19" w:rsidRPr="005813F3" w:rsidRDefault="00A10F19" w:rsidP="00507D1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работы прислать на whatsapp 89503110437</w:t>
            </w:r>
          </w:p>
        </w:tc>
      </w:tr>
      <w:tr w:rsidR="00A10F19" w:rsidRPr="005813F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Хабибуллин Р.Я.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B1746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Баскетбол 1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11.04.20</w:t>
            </w:r>
          </w:p>
          <w:p w:rsidR="00A10F19" w:rsidRPr="005813F3" w:rsidRDefault="00A10F1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Default="00A10F19" w:rsidP="00D90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BFA">
              <w:rPr>
                <w:rFonts w:ascii="Times New Roman" w:hAnsi="Times New Roman"/>
                <w:sz w:val="24"/>
                <w:szCs w:val="24"/>
              </w:rPr>
              <w:t>Броски в кольцо двумя руками от груди с места, слева, справа, с отскоком от щита, в движении</w:t>
            </w:r>
          </w:p>
          <w:p w:rsidR="00A10F19" w:rsidRPr="00FA6BFA" w:rsidRDefault="00A10F19" w:rsidP="00FA6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BFA">
              <w:rPr>
                <w:rFonts w:ascii="Times New Roman" w:hAnsi="Times New Roman"/>
                <w:sz w:val="24"/>
                <w:szCs w:val="24"/>
                <w:lang w:eastAsia="en-US"/>
              </w:rPr>
              <w:t>https://youtu.be/WpyDitHYFdE</w:t>
            </w:r>
          </w:p>
          <w:p w:rsidR="00A10F19" w:rsidRPr="005813F3" w:rsidRDefault="00A10F19" w:rsidP="00D90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A10F19" w:rsidRPr="005813F3" w:rsidRDefault="00A10F19" w:rsidP="00507D1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работы прислать на whatsapp 89503110437</w:t>
            </w:r>
          </w:p>
        </w:tc>
      </w:tr>
      <w:tr w:rsidR="00A10F19" w:rsidRPr="005813F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Хабибуллин Р.Я.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B1746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Баскетбол 2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11.04.20</w:t>
            </w:r>
          </w:p>
          <w:p w:rsidR="00A10F19" w:rsidRPr="005813F3" w:rsidRDefault="00A10F19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Default="00A10F19" w:rsidP="004F72C9">
            <w:pPr>
              <w:pStyle w:val="NoSpacing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A6BF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Совершенствование техники ведения мяча.</w:t>
            </w:r>
          </w:p>
          <w:p w:rsidR="00A10F19" w:rsidRPr="00FA6BFA" w:rsidRDefault="00A10F19" w:rsidP="00FA6B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  <w:hyperlink r:id="rId4" w:history="1">
              <w:r w:rsidRPr="00FA6BFA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eastAsia="en-US"/>
                </w:rPr>
                <w:t>https://youtu.be/0OFlaZOg5Gw</w:t>
              </w:r>
            </w:hyperlink>
          </w:p>
          <w:p w:rsidR="00A10F19" w:rsidRPr="005813F3" w:rsidRDefault="00A10F19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F19" w:rsidRPr="005813F3" w:rsidRDefault="00A10F19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A10F19" w:rsidRPr="005813F3" w:rsidRDefault="00A10F19" w:rsidP="00507D1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3F3">
              <w:rPr>
                <w:rFonts w:ascii="Times New Roman" w:hAnsi="Times New Roman"/>
                <w:sz w:val="24"/>
                <w:szCs w:val="24"/>
              </w:rPr>
              <w:t>работы прислать на whatsapp 89503110437</w:t>
            </w:r>
          </w:p>
        </w:tc>
      </w:tr>
    </w:tbl>
    <w:p w:rsidR="00A10F19" w:rsidRDefault="00A10F19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A10F19" w:rsidRDefault="00A10F19" w:rsidP="00507D19">
      <w:pPr>
        <w:pStyle w:val="NoSpacing"/>
        <w:jc w:val="center"/>
      </w:pPr>
      <w:r>
        <w:tab/>
      </w:r>
    </w:p>
    <w:p w:rsidR="00A10F19" w:rsidRDefault="00A10F19" w:rsidP="00AA28A7">
      <w:pPr>
        <w:pStyle w:val="NoSpacing"/>
      </w:pPr>
    </w:p>
    <w:sectPr w:rsidR="00A10F19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678F3"/>
    <w:rsid w:val="00110C65"/>
    <w:rsid w:val="00380043"/>
    <w:rsid w:val="00436D0F"/>
    <w:rsid w:val="00460B55"/>
    <w:rsid w:val="004F72C9"/>
    <w:rsid w:val="00507D19"/>
    <w:rsid w:val="005813F3"/>
    <w:rsid w:val="00663C49"/>
    <w:rsid w:val="00680F1E"/>
    <w:rsid w:val="006B1CEA"/>
    <w:rsid w:val="006C63AB"/>
    <w:rsid w:val="007D24DC"/>
    <w:rsid w:val="008840CA"/>
    <w:rsid w:val="008C2A4D"/>
    <w:rsid w:val="00A10F19"/>
    <w:rsid w:val="00A15340"/>
    <w:rsid w:val="00A205B1"/>
    <w:rsid w:val="00A94342"/>
    <w:rsid w:val="00AA1B29"/>
    <w:rsid w:val="00AA28A7"/>
    <w:rsid w:val="00B17469"/>
    <w:rsid w:val="00C30518"/>
    <w:rsid w:val="00C96F16"/>
    <w:rsid w:val="00CE497C"/>
    <w:rsid w:val="00CE6094"/>
    <w:rsid w:val="00D34C20"/>
    <w:rsid w:val="00D72D44"/>
    <w:rsid w:val="00D9049C"/>
    <w:rsid w:val="00ED285C"/>
    <w:rsid w:val="00F101C9"/>
    <w:rsid w:val="00F16A3F"/>
    <w:rsid w:val="00F40464"/>
    <w:rsid w:val="00F42908"/>
    <w:rsid w:val="00FA6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B5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FA6BFA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0OFlaZOg5G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1</Pages>
  <Words>218</Words>
  <Characters>1247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14</cp:revision>
  <dcterms:created xsi:type="dcterms:W3CDTF">2020-04-07T05:16:00Z</dcterms:created>
  <dcterms:modified xsi:type="dcterms:W3CDTF">2020-04-15T09:53:00Z</dcterms:modified>
</cp:coreProperties>
</file>